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textAlignment w:val="auto"/>
        <w:outlineLvl w:val="9"/>
      </w:pPr>
      <w:r>
        <w:rPr>
          <w:rFonts w:hint="eastAsia"/>
          <w:lang w:val="en-US" w:eastAsia="zh-CN"/>
        </w:rPr>
        <w:drawing>
          <wp:inline distT="0" distB="0" distL="114300" distR="114300">
            <wp:extent cx="5737225" cy="8113395"/>
            <wp:effectExtent l="9525" t="9525" r="25400" b="11430"/>
            <wp:docPr id="1" name="图片 1" descr="甲级1023-主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甲级1023-主型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7225" cy="8113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5470" cy="8011795"/>
            <wp:effectExtent l="9525" t="9525" r="20955" b="17780"/>
            <wp:docPr id="2" name="图片 2" descr="甲级1023-分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甲级1023-分型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65470" cy="8011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17" name="图片 17" descr="钢质1023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钢质1023封面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23" name="图片 23" descr="第1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第1页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22" name="图片 22" descr="第2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第2页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21" name="图片 21" descr="第3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第3页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20" name="图片 20" descr="第4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第4页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19" name="图片 19" descr="第5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第5页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18" name="图片 18" descr="第6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第6页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01385" cy="8487410"/>
            <wp:effectExtent l="9525" t="9525" r="27940" b="18415"/>
            <wp:docPr id="3" name="图片 3" descr="甲级2123-主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甲级2123-主型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01385" cy="8487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821680" cy="8232775"/>
            <wp:effectExtent l="9525" t="9525" r="17145" b="25400"/>
            <wp:docPr id="4" name="图片 4" descr="甲级2123-分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甲级2123-分型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32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28" name="图片 28" descr="00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00 0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27" name="图片 27" descr="00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00 00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26" name="图片 26" descr="00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00 00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29" name="图片 29" descr="00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00 00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32" name="图片 32" descr="00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00 00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31" name="图片 31" descr="00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0 00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30" name="图片 30" descr="00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00 00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701030" cy="8062595"/>
            <wp:effectExtent l="9525" t="9525" r="23495" b="24130"/>
            <wp:docPr id="5" name="图片 5" descr="乙级1023-主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乙级1023-主型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01030" cy="80625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53405" cy="7994650"/>
            <wp:effectExtent l="9525" t="9525" r="13970" b="15875"/>
            <wp:docPr id="6" name="图片 6" descr="乙级1023-分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乙级1023-分型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53405" cy="7994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33" name="图片 33" descr="钢质1023乙级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钢质1023乙级封面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41" name="图片 41" descr="第1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第1页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40" name="图片 40" descr="第2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第2页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39" name="图片 39" descr="第3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第3页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38" name="图片 38" descr="第4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第4页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37" name="图片 37" descr="第5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第5页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36" name="图片 36" descr="第6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第6页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35" name="图片 35" descr="第7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第7页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34" name="图片 34" descr="第8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第8页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749290" cy="8130540"/>
            <wp:effectExtent l="9525" t="9525" r="13335" b="13335"/>
            <wp:docPr id="7" name="图片 7" descr="乙级2123-主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乙级2123-主型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49290" cy="8130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725160" cy="8096250"/>
            <wp:effectExtent l="9525" t="9525" r="18415" b="9525"/>
            <wp:docPr id="8" name="图片 8" descr="乙级2123-分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乙级2123-分型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8096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307705"/>
            <wp:effectExtent l="9525" t="9525" r="10160" b="26670"/>
            <wp:docPr id="42" name="图片 42" descr="钢质2123乙级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钢质2123乙级封面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307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307705"/>
            <wp:effectExtent l="9525" t="9525" r="10160" b="26670"/>
            <wp:docPr id="47" name="图片 47" descr="第1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第1页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307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307705"/>
            <wp:effectExtent l="9525" t="9525" r="10160" b="26670"/>
            <wp:docPr id="46" name="图片 46" descr="第2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第2页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307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307705"/>
            <wp:effectExtent l="9525" t="9525" r="10160" b="26670"/>
            <wp:docPr id="45" name="图片 45" descr="第3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第3页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307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307705"/>
            <wp:effectExtent l="9525" t="9525" r="10160" b="26670"/>
            <wp:docPr id="44" name="图片 44" descr="第4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第4页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307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307705"/>
            <wp:effectExtent l="9525" t="9525" r="10160" b="26670"/>
            <wp:docPr id="43" name="图片 43" descr="第5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第5页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307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713095" cy="8079740"/>
            <wp:effectExtent l="9525" t="9525" r="11430" b="26035"/>
            <wp:docPr id="9" name="图片 9" descr="丙级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丙级102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8079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48" name="图片 48" descr="钢质1021丙级-1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钢质1021丙级-1封面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7" name="图片 57" descr="第1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第1页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6" name="图片 56" descr="第2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第2页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5" name="图片 55" descr="第3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第3页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4" name="图片 54" descr="第4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第4页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3" name="图片 53" descr="第5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第5页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2" name="图片 52" descr="第6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第6页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1" name="图片 51" descr="第7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第7页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0" name="图片 50" descr="第8页 - 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第8页 - 副本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49" name="图片 49" descr="第8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第8页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73140" cy="8589010"/>
            <wp:effectExtent l="9525" t="9525" r="13335" b="12065"/>
            <wp:docPr id="10" name="图片 10" descr="丙级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丙级152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73140" cy="85890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9" name="图片 59" descr="钢质1521丙级-2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钢质1521丙级-2封面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66" name="图片 66" descr="第1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第1页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58" name="图片 58" descr="图第2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图第2页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65" name="图片 65" descr="第3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第3页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64" name="图片 64" descr="第4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第4页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63" name="图片 63" descr="第5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第5页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62" name="图片 62" descr="第6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第6页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61" name="图片 61" descr="第7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第7页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7265" cy="8568690"/>
            <wp:effectExtent l="9525" t="9525" r="10160" b="13335"/>
            <wp:docPr id="60" name="图片 60" descr="第8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第8页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568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31865" cy="8531225"/>
            <wp:effectExtent l="9525" t="9525" r="16510" b="12700"/>
            <wp:docPr id="11" name="图片 11" descr="特级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特级35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31865" cy="8531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5360" cy="8310880"/>
            <wp:effectExtent l="9525" t="9525" r="12065" b="23495"/>
            <wp:docPr id="76" name="图片 7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55360" cy="8310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75" name="图片 7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74" name="图片 7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73" name="图片 7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72" name="图片 7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71" name="图片 7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70" name="图片 70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69" name="图片 69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68" name="图片 68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1" w:name="_GoBack"/>
      <w:r>
        <w:rPr>
          <w:rFonts w:hint="eastAsia"/>
          <w:lang w:val="en-US" w:eastAsia="zh-CN"/>
        </w:rPr>
        <w:drawing>
          <wp:inline distT="0" distB="0" distL="114300" distR="114300">
            <wp:extent cx="5798820" cy="8200390"/>
            <wp:effectExtent l="9525" t="9525" r="20955" b="19685"/>
            <wp:docPr id="12" name="图片 12" descr="特级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特级40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8200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1"/>
      <w:r>
        <w:rPr>
          <w:rFonts w:hint="eastAsia"/>
          <w:lang w:val="en-US" w:eastAsia="zh-CN"/>
        </w:rPr>
        <w:drawing>
          <wp:inline distT="0" distB="0" distL="114300" distR="114300">
            <wp:extent cx="6055360" cy="8310880"/>
            <wp:effectExtent l="9525" t="9525" r="12065" b="23495"/>
            <wp:docPr id="93" name="图片 9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055360" cy="8310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92" name="图片 9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91" name="图片 9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90" name="图片 9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89" name="图片 8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88" name="图片 8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87" name="图片 8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86" name="图片 8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056630" cy="8540750"/>
            <wp:effectExtent l="9525" t="9525" r="10795" b="22225"/>
            <wp:docPr id="85" name="图片 8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8540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Toc29047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A1E509C"/>
    <w:rsid w:val="1691220F"/>
    <w:rsid w:val="5A1E509C"/>
    <w:rsid w:val="5C5C493A"/>
    <w:rsid w:val="6D535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2" Type="http://schemas.openxmlformats.org/officeDocument/2006/relationships/fontTable" Target="fontTable.xml"/><Relationship Id="rId81" Type="http://schemas.openxmlformats.org/officeDocument/2006/relationships/customXml" Target="../customXml/item1.xml"/><Relationship Id="rId80" Type="http://schemas.openxmlformats.org/officeDocument/2006/relationships/image" Target="media/image77.jpeg"/><Relationship Id="rId8" Type="http://schemas.openxmlformats.org/officeDocument/2006/relationships/image" Target="media/image5.pn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pn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jpe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jpe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78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2018-09-26T02:03:00Z</dcterms:created>
  <dc:creator>麻豆的幸福生活</dc:creator>
  <cp:lastModifiedBy>Administrator</cp:lastModifiedBy>
  <dcterms:modified xsi:type="dcterms:W3CDTF">2019-10-29T02:40:35Z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2052-11.1.0.9175</vt:lpwstr>
  </property>
</Properties>
</file>